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031" w:rsidRDefault="004A6031"/>
    <w:tbl>
      <w:tblPr>
        <w:tblStyle w:val="TableGrid"/>
        <w:tblW w:w="0" w:type="auto"/>
        <w:tblLook w:val="01E0"/>
      </w:tblPr>
      <w:tblGrid>
        <w:gridCol w:w="4794"/>
        <w:gridCol w:w="4667"/>
      </w:tblGrid>
      <w:tr w:rsidR="004A6031">
        <w:tc>
          <w:tcPr>
            <w:tcW w:w="4606" w:type="dxa"/>
            <w:shd w:val="clear" w:color="auto" w:fill="E6E6E6"/>
          </w:tcPr>
          <w:p w:rsidR="004A6031" w:rsidRPr="00983312" w:rsidRDefault="004A6031">
            <w:pPr>
              <w:rPr>
                <w:b/>
              </w:rPr>
            </w:pPr>
            <w:r>
              <w:rPr>
                <w:b/>
              </w:rPr>
              <w:t>Oslo</w:t>
            </w:r>
          </w:p>
        </w:tc>
        <w:tc>
          <w:tcPr>
            <w:tcW w:w="4606" w:type="dxa"/>
            <w:shd w:val="clear" w:color="auto" w:fill="E6E6E6"/>
          </w:tcPr>
          <w:p w:rsidR="004A6031" w:rsidRPr="00F57B62" w:rsidRDefault="004A6031" w:rsidP="0084380A">
            <w:pPr>
              <w:rPr>
                <w:b/>
              </w:rPr>
            </w:pPr>
            <w:r>
              <w:rPr>
                <w:b/>
              </w:rPr>
              <w:t>Bergen</w:t>
            </w:r>
          </w:p>
        </w:tc>
      </w:tr>
      <w:tr w:rsidR="004A6031" w:rsidRPr="0064392B">
        <w:tc>
          <w:tcPr>
            <w:tcW w:w="4606" w:type="dxa"/>
          </w:tcPr>
          <w:p w:rsidR="004A6031" w:rsidRPr="00E34410" w:rsidRDefault="004A6031" w:rsidP="00E34410">
            <w:pPr>
              <w:rPr>
                <w:lang w:val="en-GB"/>
              </w:rPr>
            </w:pPr>
            <w:smartTag w:uri="urn:schemas-microsoft-com:office:smarttags" w:element="PersonName">
              <w:smartTagPr>
                <w:attr w:name="ProductID" w:val="Kirsten Sundby Hall"/>
              </w:smartTagPr>
              <w:r w:rsidRPr="00E34410">
                <w:rPr>
                  <w:lang w:val="en-GB"/>
                </w:rPr>
                <w:t>Kirsten Sundby Hall</w:t>
              </w:r>
            </w:smartTag>
            <w:r w:rsidRPr="00E34410">
              <w:rPr>
                <w:lang w:val="en-GB"/>
              </w:rPr>
              <w:t xml:space="preserve"> M.D, PhD</w:t>
            </w:r>
          </w:p>
          <w:p w:rsidR="004A6031" w:rsidRPr="00E34410" w:rsidRDefault="004A6031" w:rsidP="00E34410">
            <w:pPr>
              <w:rPr>
                <w:lang w:val="en-GB"/>
              </w:rPr>
            </w:pPr>
            <w:r w:rsidRPr="00E34410">
              <w:rPr>
                <w:lang w:val="en-GB"/>
              </w:rPr>
              <w:t xml:space="preserve">The </w:t>
            </w:r>
            <w:smartTag w:uri="urn:schemas-microsoft-com:office:smarttags" w:element="place">
              <w:smartTag w:uri="urn:schemas-microsoft-com:office:smarttags" w:element="PlaceName">
                <w:r w:rsidRPr="00E34410">
                  <w:rPr>
                    <w:lang w:val="en-GB"/>
                  </w:rPr>
                  <w:t>Norwegian</w:t>
                </w:r>
              </w:smartTag>
              <w:r w:rsidRPr="00E34410">
                <w:rPr>
                  <w:lang w:val="en-GB"/>
                </w:rPr>
                <w:t xml:space="preserve"> </w:t>
              </w:r>
              <w:smartTag w:uri="urn:schemas-microsoft-com:office:smarttags" w:element="PlaceName">
                <w:r w:rsidRPr="00E34410">
                  <w:rPr>
                    <w:lang w:val="en-GB"/>
                  </w:rPr>
                  <w:t>Radium</w:t>
                </w:r>
              </w:smartTag>
              <w:r w:rsidRPr="00E34410">
                <w:rPr>
                  <w:lang w:val="en-GB"/>
                </w:rPr>
                <w:t xml:space="preserve"> </w:t>
              </w:r>
              <w:smartTag w:uri="urn:schemas-microsoft-com:office:smarttags" w:element="PlaceType">
                <w:r w:rsidRPr="00E34410">
                  <w:rPr>
                    <w:lang w:val="en-GB"/>
                  </w:rPr>
                  <w:t>Hospital</w:t>
                </w:r>
              </w:smartTag>
            </w:smartTag>
          </w:p>
          <w:p w:rsidR="004A6031" w:rsidRPr="00E34410" w:rsidRDefault="004A6031" w:rsidP="00E34410">
            <w:pPr>
              <w:rPr>
                <w:lang w:val="en-GB"/>
              </w:rPr>
            </w:pPr>
            <w:smartTag w:uri="urn:schemas-microsoft-com:office:smarttags" w:element="place">
              <w:smartTag w:uri="urn:schemas-microsoft-com:office:smarttags" w:element="PlaceName">
                <w:r w:rsidRPr="00E34410">
                  <w:rPr>
                    <w:lang w:val="en-GB"/>
                  </w:rPr>
                  <w:t>Oslo</w:t>
                </w:r>
              </w:smartTag>
              <w:r w:rsidRPr="00E34410">
                <w:rPr>
                  <w:lang w:val="en-GB"/>
                </w:rPr>
                <w:t xml:space="preserve"> </w:t>
              </w:r>
              <w:smartTag w:uri="urn:schemas-microsoft-com:office:smarttags" w:element="PlaceType">
                <w:r w:rsidRPr="00E34410">
                  <w:rPr>
                    <w:lang w:val="en-GB"/>
                  </w:rPr>
                  <w:t>University</w:t>
                </w:r>
              </w:smartTag>
              <w:r w:rsidRPr="00E34410">
                <w:rPr>
                  <w:lang w:val="en-GB"/>
                </w:rPr>
                <w:t xml:space="preserve"> </w:t>
              </w:r>
              <w:smartTag w:uri="urn:schemas-microsoft-com:office:smarttags" w:element="PlaceType">
                <w:r w:rsidRPr="00E34410">
                  <w:rPr>
                    <w:lang w:val="en-GB"/>
                  </w:rPr>
                  <w:t>Hospital</w:t>
                </w:r>
              </w:smartTag>
            </w:smartTag>
          </w:p>
          <w:p w:rsidR="004A6031" w:rsidRPr="00E34410" w:rsidRDefault="004A6031" w:rsidP="00E34410">
            <w:pPr>
              <w:rPr>
                <w:lang w:val="en-GB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E34410">
                  <w:rPr>
                    <w:lang w:val="en-GB"/>
                  </w:rPr>
                  <w:t>Norway</w:t>
                </w:r>
              </w:smartTag>
            </w:smartTag>
          </w:p>
          <w:p w:rsidR="004A6031" w:rsidRPr="00E34410" w:rsidRDefault="004A6031" w:rsidP="00E34410">
            <w:pPr>
              <w:rPr>
                <w:lang w:val="nb-NO"/>
              </w:rPr>
            </w:pPr>
            <w:r w:rsidRPr="00E34410">
              <w:rPr>
                <w:lang w:val="nb-NO"/>
              </w:rPr>
              <w:t>Tel +4722934000/-4985</w:t>
            </w:r>
          </w:p>
          <w:p w:rsidR="004A6031" w:rsidRPr="00E34410" w:rsidRDefault="004A6031" w:rsidP="00E34410">
            <w:pPr>
              <w:rPr>
                <w:lang w:val="nb-NO"/>
              </w:rPr>
            </w:pPr>
            <w:r w:rsidRPr="00E34410">
              <w:rPr>
                <w:lang w:val="nb-NO"/>
              </w:rPr>
              <w:t>Mobile + 47 475 10 475</w:t>
            </w:r>
          </w:p>
          <w:p w:rsidR="004A6031" w:rsidRPr="00E34410" w:rsidRDefault="004A6031" w:rsidP="00E34410">
            <w:pPr>
              <w:rPr>
                <w:lang w:val="nb-NO"/>
              </w:rPr>
            </w:pPr>
            <w:hyperlink r:id="rId6" w:history="1">
              <w:r w:rsidRPr="009E0A35">
                <w:rPr>
                  <w:rStyle w:val="Hyperlink"/>
                  <w:lang w:val="nb-NO"/>
                </w:rPr>
                <w:t>k.s.hall@klinmed.uio.no</w:t>
              </w:r>
            </w:hyperlink>
            <w:r>
              <w:rPr>
                <w:lang w:val="nb-NO"/>
              </w:rPr>
              <w:t xml:space="preserve"> </w:t>
            </w:r>
          </w:p>
          <w:p w:rsidR="004A6031" w:rsidRPr="00E34410" w:rsidRDefault="004A6031">
            <w:pPr>
              <w:rPr>
                <w:lang w:val="nb-NO"/>
              </w:rPr>
            </w:pPr>
          </w:p>
          <w:p w:rsidR="004A6031" w:rsidRDefault="004A6031">
            <w:smartTag w:uri="urn:schemas-microsoft-com:office:smarttags" w:element="PersonName">
              <w:smartTagPr>
                <w:attr w:name="ProductID" w:val="Lotta V￥de"/>
              </w:smartTagPr>
              <w:r w:rsidRPr="00491F92">
                <w:t>L</w:t>
              </w:r>
              <w:r>
                <w:t>otta Våde</w:t>
              </w:r>
            </w:smartTag>
            <w:r>
              <w:t xml:space="preserve"> (studiesjuksköterska)</w:t>
            </w:r>
          </w:p>
          <w:p w:rsidR="004A6031" w:rsidRDefault="004A6031">
            <w:hyperlink r:id="rId7" w:history="1">
              <w:r w:rsidRPr="009E0A35">
                <w:rPr>
                  <w:rStyle w:val="Hyperlink"/>
                </w:rPr>
                <w:t>CRO@ous-hf.no</w:t>
              </w:r>
            </w:hyperlink>
            <w:r>
              <w:t xml:space="preserve"> </w:t>
            </w:r>
          </w:p>
          <w:p w:rsidR="004A6031" w:rsidRPr="00463F05" w:rsidRDefault="004A6031">
            <w:r>
              <w:t>Tfn: +4</w:t>
            </w:r>
            <w:r w:rsidRPr="00463F05">
              <w:t>7</w:t>
            </w:r>
            <w:r>
              <w:t> </w:t>
            </w:r>
            <w:r w:rsidRPr="00463F05">
              <w:t>229</w:t>
            </w:r>
            <w:r>
              <w:t> </w:t>
            </w:r>
            <w:r w:rsidRPr="00463F05">
              <w:t>350</w:t>
            </w:r>
            <w:r>
              <w:t xml:space="preserve"> </w:t>
            </w:r>
            <w:r w:rsidRPr="00463F05">
              <w:t>10</w:t>
            </w:r>
          </w:p>
          <w:p w:rsidR="004A6031" w:rsidRPr="00491F92" w:rsidRDefault="004A6031">
            <w:r>
              <w:t>Fax: +47 22 93 55 99</w:t>
            </w:r>
          </w:p>
        </w:tc>
        <w:tc>
          <w:tcPr>
            <w:tcW w:w="4606" w:type="dxa"/>
          </w:tcPr>
          <w:p w:rsidR="004A6031" w:rsidRPr="00E34410" w:rsidRDefault="004A6031" w:rsidP="0084380A">
            <w:pPr>
              <w:rPr>
                <w:lang w:val="en-GB"/>
              </w:rPr>
            </w:pPr>
            <w:r>
              <w:rPr>
                <w:lang w:val="en-GB"/>
              </w:rPr>
              <w:t>Dorotha Goplen</w:t>
            </w:r>
            <w:r w:rsidRPr="00491F92">
              <w:rPr>
                <w:lang w:val="en-GB"/>
              </w:rPr>
              <w:br/>
            </w:r>
            <w:hyperlink r:id="rId8" w:tooltip="blocked::mailto:dgop@helse-bergen.no" w:history="1">
              <w:r w:rsidRPr="00E34410">
                <w:rPr>
                  <w:rStyle w:val="Hyperlink"/>
                  <w:lang w:val="en-GB"/>
                </w:rPr>
                <w:t>dgop@helse-bergen.no</w:t>
              </w:r>
            </w:hyperlink>
          </w:p>
          <w:p w:rsidR="004A6031" w:rsidRDefault="004A6031" w:rsidP="0084380A"/>
          <w:p w:rsidR="004A6031" w:rsidRDefault="004A6031" w:rsidP="0084380A"/>
          <w:p w:rsidR="004A6031" w:rsidRDefault="004A6031" w:rsidP="0084380A"/>
          <w:p w:rsidR="004A6031" w:rsidRDefault="004A6031" w:rsidP="0084380A"/>
          <w:p w:rsidR="004A6031" w:rsidRDefault="004A6031" w:rsidP="0084380A"/>
          <w:p w:rsidR="004A6031" w:rsidRDefault="004A6031" w:rsidP="0084380A"/>
          <w:p w:rsidR="004A6031" w:rsidRDefault="004A6031" w:rsidP="0084380A">
            <w:r>
              <w:t>Mari Helgesen Holsen</w:t>
            </w:r>
          </w:p>
          <w:p w:rsidR="004A6031" w:rsidRPr="0064392B" w:rsidRDefault="004A6031" w:rsidP="0084380A">
            <w:hyperlink r:id="rId9" w:tooltip="blocked::mailto:mari.holsen@helse-bergen.no" w:history="1">
              <w:r w:rsidRPr="002C0A9A">
                <w:rPr>
                  <w:rStyle w:val="Hyperlink"/>
                  <w:rFonts w:ascii="Calibri" w:hAnsi="Calibri"/>
                  <w:sz w:val="22"/>
                  <w:szCs w:val="22"/>
                </w:rPr>
                <w:t>mari.holsen@helse-bergen.no</w:t>
              </w:r>
            </w:hyperlink>
          </w:p>
        </w:tc>
      </w:tr>
      <w:tr w:rsidR="004A6031" w:rsidRPr="00983312">
        <w:tc>
          <w:tcPr>
            <w:tcW w:w="4606" w:type="dxa"/>
            <w:shd w:val="clear" w:color="auto" w:fill="E6E6E6"/>
          </w:tcPr>
          <w:p w:rsidR="004A6031" w:rsidRPr="00983312" w:rsidRDefault="004A6031">
            <w:pPr>
              <w:rPr>
                <w:b/>
              </w:rPr>
            </w:pPr>
            <w:r>
              <w:rPr>
                <w:b/>
              </w:rPr>
              <w:t>Tromsø</w:t>
            </w:r>
          </w:p>
        </w:tc>
        <w:tc>
          <w:tcPr>
            <w:tcW w:w="4606" w:type="dxa"/>
            <w:shd w:val="clear" w:color="auto" w:fill="E6E6E6"/>
          </w:tcPr>
          <w:p w:rsidR="004A6031" w:rsidRPr="0008361F" w:rsidRDefault="004A6031" w:rsidP="0084380A">
            <w:pPr>
              <w:rPr>
                <w:b/>
              </w:rPr>
            </w:pPr>
            <w:r>
              <w:rPr>
                <w:b/>
              </w:rPr>
              <w:t>Trondheim</w:t>
            </w:r>
          </w:p>
        </w:tc>
      </w:tr>
      <w:tr w:rsidR="004A6031" w:rsidRPr="00764DF5" w:rsidTr="00291098">
        <w:tc>
          <w:tcPr>
            <w:tcW w:w="4606" w:type="dxa"/>
          </w:tcPr>
          <w:p w:rsidR="004A6031" w:rsidRDefault="004A6031" w:rsidP="004D4D54">
            <w:r>
              <w:t>Eivind Smeland</w:t>
            </w:r>
          </w:p>
          <w:p w:rsidR="004A6031" w:rsidRDefault="004A6031" w:rsidP="004D4D54">
            <w:r>
              <w:t>Klinisk Forskningssenter, UNN</w:t>
            </w:r>
          </w:p>
          <w:p w:rsidR="004A6031" w:rsidRDefault="004A6031" w:rsidP="004D4D54">
            <w:r>
              <w:t>Enheten for kraeftforskning</w:t>
            </w:r>
          </w:p>
          <w:p w:rsidR="004A6031" w:rsidRDefault="004A6031" w:rsidP="004D4D54">
            <w:r>
              <w:t>Postbox 78 9038 Tromsø</w:t>
            </w:r>
          </w:p>
          <w:p w:rsidR="004A6031" w:rsidRDefault="004A6031" w:rsidP="004D4D54">
            <w:pPr>
              <w:rPr>
                <w:lang w:val="en-GB"/>
              </w:rPr>
            </w:pPr>
            <w:hyperlink r:id="rId10" w:history="1">
              <w:r w:rsidRPr="00974A61">
                <w:rPr>
                  <w:rStyle w:val="Hyperlink"/>
                  <w:lang w:val="en-GB"/>
                </w:rPr>
                <w:t>eivind.smeland@unn.no</w:t>
              </w:r>
            </w:hyperlink>
          </w:p>
          <w:p w:rsidR="004A6031" w:rsidRDefault="004A6031" w:rsidP="004D4D54">
            <w:pPr>
              <w:rPr>
                <w:lang w:val="en-GB"/>
              </w:rPr>
            </w:pPr>
            <w:r>
              <w:rPr>
                <w:lang w:val="en-GB"/>
              </w:rPr>
              <w:t>+47 77 626 788</w:t>
            </w:r>
          </w:p>
          <w:p w:rsidR="004A6031" w:rsidRPr="00484993" w:rsidRDefault="004A6031" w:rsidP="004D4D54">
            <w:pPr>
              <w:rPr>
                <w:lang w:val="en-GB"/>
              </w:rPr>
            </w:pPr>
            <w:r>
              <w:rPr>
                <w:lang w:val="en-GB"/>
              </w:rPr>
              <w:t>Fax:0047 – 77 62 67 79</w:t>
            </w:r>
          </w:p>
        </w:tc>
        <w:tc>
          <w:tcPr>
            <w:tcW w:w="4606" w:type="dxa"/>
          </w:tcPr>
          <w:p w:rsidR="004A6031" w:rsidRDefault="004A6031" w:rsidP="00764DF5">
            <w:pPr>
              <w:rPr>
                <w:lang w:val="nb-NO"/>
              </w:rPr>
            </w:pPr>
            <w:r>
              <w:rPr>
                <w:lang w:val="nb-NO"/>
              </w:rPr>
              <w:t>Heidi Knobel</w:t>
            </w:r>
            <w:r>
              <w:rPr>
                <w:lang w:val="nb-NO"/>
              </w:rPr>
              <w:br/>
              <w:t>Onkologisk avdelning</w:t>
            </w:r>
          </w:p>
          <w:p w:rsidR="004A6031" w:rsidRDefault="004A6031" w:rsidP="00764DF5">
            <w:pPr>
              <w:rPr>
                <w:lang w:val="nb-NO"/>
              </w:rPr>
            </w:pPr>
            <w:r>
              <w:rPr>
                <w:lang w:val="nb-NO"/>
              </w:rPr>
              <w:t>St. Olavs Hospital HF</w:t>
            </w:r>
          </w:p>
          <w:p w:rsidR="004A6031" w:rsidRDefault="004A6031" w:rsidP="00764DF5">
            <w:pPr>
              <w:rPr>
                <w:lang w:val="nb-NO"/>
              </w:rPr>
            </w:pPr>
            <w:r>
              <w:rPr>
                <w:lang w:val="nb-NO"/>
              </w:rPr>
              <w:t>Universitetsklinikken i Trondheim</w:t>
            </w:r>
          </w:p>
          <w:p w:rsidR="004A6031" w:rsidRDefault="004A6031" w:rsidP="00764DF5">
            <w:pPr>
              <w:rPr>
                <w:lang w:val="nb-NO"/>
              </w:rPr>
            </w:pPr>
            <w:r>
              <w:rPr>
                <w:lang w:val="nb-NO"/>
              </w:rPr>
              <w:t>NO-7006 TRONDHEIM</w:t>
            </w:r>
          </w:p>
          <w:p w:rsidR="004A6031" w:rsidRDefault="004A6031" w:rsidP="00764DF5">
            <w:pPr>
              <w:rPr>
                <w:lang w:val="de-DE"/>
              </w:rPr>
            </w:pPr>
            <w:r w:rsidRPr="00764DF5">
              <w:rPr>
                <w:lang w:val="de-DE"/>
              </w:rPr>
              <w:t>Tel. +47 73 86 80 00 Vx</w:t>
            </w:r>
          </w:p>
          <w:p w:rsidR="004A6031" w:rsidRPr="00764DF5" w:rsidRDefault="004A6031" w:rsidP="00764DF5">
            <w:pPr>
              <w:rPr>
                <w:lang w:val="de-DE"/>
              </w:rPr>
            </w:pPr>
            <w:r>
              <w:rPr>
                <w:lang w:val="de-DE"/>
              </w:rPr>
              <w:t>Fax +47 73 86 78 21</w:t>
            </w:r>
          </w:p>
          <w:p w:rsidR="004A6031" w:rsidRPr="00764DF5" w:rsidRDefault="004A6031" w:rsidP="00764DF5">
            <w:pPr>
              <w:rPr>
                <w:rFonts w:ascii="Arial" w:hAnsi="Arial" w:cs="Arial"/>
                <w:color w:val="000080"/>
                <w:sz w:val="20"/>
                <w:szCs w:val="20"/>
                <w:lang w:val="de-DE"/>
              </w:rPr>
            </w:pPr>
            <w:hyperlink r:id="rId11" w:tooltip="mailto:Heidi.knobel@stolav.no" w:history="1">
              <w:r w:rsidRPr="00764DF5">
                <w:rPr>
                  <w:rStyle w:val="Hyperlink"/>
                  <w:lang w:val="de-DE"/>
                </w:rPr>
                <w:t>Heidi.knobel@stolav.no</w:t>
              </w:r>
            </w:hyperlink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  <w:r>
              <w:rPr>
                <w:lang w:val="de-DE"/>
              </w:rPr>
              <w:t>Cinzia Marini</w:t>
            </w:r>
          </w:p>
          <w:p w:rsidR="004A6031" w:rsidRDefault="004A6031" w:rsidP="0084380A">
            <w:pPr>
              <w:rPr>
                <w:lang w:val="de-DE"/>
              </w:rPr>
            </w:pPr>
            <w:r>
              <w:rPr>
                <w:lang w:val="de-DE"/>
              </w:rPr>
              <w:t>Forskningssjuksköterska</w:t>
            </w:r>
          </w:p>
          <w:p w:rsidR="004A6031" w:rsidRDefault="004A6031" w:rsidP="0084380A">
            <w:pPr>
              <w:rPr>
                <w:lang w:val="de-DE"/>
              </w:rPr>
            </w:pPr>
            <w:r>
              <w:rPr>
                <w:lang w:val="de-DE"/>
              </w:rPr>
              <w:t>Bevegelsessenter</w:t>
            </w:r>
          </w:p>
          <w:p w:rsidR="004A6031" w:rsidRDefault="004A6031" w:rsidP="0084380A">
            <w:pPr>
              <w:rPr>
                <w:lang w:val="de-DE"/>
              </w:rPr>
            </w:pPr>
            <w:r>
              <w:rPr>
                <w:lang w:val="de-DE"/>
              </w:rPr>
              <w:t>St. Olavs Hospital</w:t>
            </w:r>
          </w:p>
          <w:p w:rsidR="004A6031" w:rsidRDefault="004A6031" w:rsidP="0084380A">
            <w:pPr>
              <w:rPr>
                <w:lang w:val="de-DE"/>
              </w:rPr>
            </w:pPr>
            <w:r>
              <w:rPr>
                <w:lang w:val="de-DE"/>
              </w:rPr>
              <w:t>7006 Trondheim</w:t>
            </w:r>
          </w:p>
          <w:p w:rsidR="004A6031" w:rsidRDefault="004A6031" w:rsidP="0084380A">
            <w:pPr>
              <w:rPr>
                <w:lang w:val="de-DE"/>
              </w:rPr>
            </w:pPr>
            <w:r>
              <w:rPr>
                <w:lang w:val="de-DE"/>
              </w:rPr>
              <w:t xml:space="preserve">Tlf: +47 72 82 6125 </w:t>
            </w:r>
          </w:p>
          <w:p w:rsidR="004A6031" w:rsidRDefault="004A6031" w:rsidP="0084380A">
            <w:pPr>
              <w:rPr>
                <w:lang w:val="de-DE"/>
              </w:rPr>
            </w:pPr>
            <w:hyperlink r:id="rId12" w:history="1">
              <w:r w:rsidRPr="003B7750">
                <w:rPr>
                  <w:rStyle w:val="Hyperlink"/>
                  <w:lang w:val="de-DE"/>
                </w:rPr>
                <w:t>Cinzia.marini@stolav.no</w:t>
              </w:r>
            </w:hyperlink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Default="004A6031" w:rsidP="0084380A">
            <w:pPr>
              <w:rPr>
                <w:lang w:val="de-DE"/>
              </w:rPr>
            </w:pPr>
          </w:p>
          <w:p w:rsidR="004A6031" w:rsidRPr="00764DF5" w:rsidRDefault="004A6031" w:rsidP="0084380A">
            <w:pPr>
              <w:rPr>
                <w:lang w:val="de-DE"/>
              </w:rPr>
            </w:pPr>
          </w:p>
        </w:tc>
      </w:tr>
      <w:tr w:rsidR="004A6031" w:rsidTr="00291098">
        <w:tc>
          <w:tcPr>
            <w:tcW w:w="4606" w:type="dxa"/>
            <w:shd w:val="clear" w:color="auto" w:fill="D9D9D9"/>
          </w:tcPr>
          <w:p w:rsidR="004A6031" w:rsidRPr="00AA3F93" w:rsidRDefault="004A6031" w:rsidP="00D70688">
            <w:pPr>
              <w:rPr>
                <w:b/>
              </w:rPr>
            </w:pPr>
            <w:r w:rsidRPr="00AA3F93">
              <w:rPr>
                <w:b/>
              </w:rPr>
              <w:t>Monitor</w:t>
            </w:r>
          </w:p>
        </w:tc>
        <w:tc>
          <w:tcPr>
            <w:tcW w:w="4606" w:type="dxa"/>
            <w:shd w:val="clear" w:color="auto" w:fill="D9D9D9"/>
          </w:tcPr>
          <w:p w:rsidR="004A6031" w:rsidRDefault="004A6031" w:rsidP="00D70688">
            <w:r w:rsidRPr="00AA3F93">
              <w:rPr>
                <w:b/>
              </w:rPr>
              <w:t>Monitor</w:t>
            </w:r>
          </w:p>
        </w:tc>
      </w:tr>
      <w:tr w:rsidR="004A6031">
        <w:tc>
          <w:tcPr>
            <w:tcW w:w="4606" w:type="dxa"/>
          </w:tcPr>
          <w:p w:rsidR="004A6031" w:rsidRPr="00CE1C09" w:rsidRDefault="004A6031" w:rsidP="00280C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smartTag w:uri="urn:schemas-microsoft-com:office:smarttags" w:element="PersonName">
              <w:smartTagPr>
                <w:attr w:name="ProductID" w:val="Jeanette Ceberg"/>
              </w:smartTagPr>
              <w:r w:rsidRPr="00CE1C09">
                <w:rPr>
                  <w:color w:val="666666"/>
                </w:rPr>
                <w:t>Jeanette Ceberg</w:t>
              </w:r>
            </w:smartTag>
          </w:p>
          <w:p w:rsidR="004A6031" w:rsidRPr="00CE1C09" w:rsidRDefault="004A6031" w:rsidP="00280C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666666"/>
              </w:rPr>
              <w:t>Monitor/studiek</w:t>
            </w:r>
            <w:r w:rsidRPr="00CE1C09">
              <w:rPr>
                <w:color w:val="666666"/>
              </w:rPr>
              <w:t>oordinator för kliniska studier</w:t>
            </w:r>
          </w:p>
          <w:p w:rsidR="004A6031" w:rsidRPr="00CE1C09" w:rsidRDefault="004A6031" w:rsidP="00280C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CE1C09">
              <w:rPr>
                <w:color w:val="666666"/>
              </w:rPr>
              <w:t>Fockstorpsvägen 115</w:t>
            </w:r>
          </w:p>
          <w:p w:rsidR="004A6031" w:rsidRPr="00CE1C09" w:rsidRDefault="004A6031" w:rsidP="00280C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CE1C09">
              <w:rPr>
                <w:color w:val="666666"/>
              </w:rPr>
              <w:t>260 33 Påarp</w:t>
            </w:r>
          </w:p>
          <w:p w:rsidR="004A6031" w:rsidRPr="00CE1C09" w:rsidRDefault="004A6031" w:rsidP="00280C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hyperlink r:id="rId13" w:tgtFrame="_blank" w:tooltip="blocked::mailto:jeanette.ceberg@croak.se" w:history="1">
              <w:r w:rsidRPr="00CE1C09">
                <w:rPr>
                  <w:rStyle w:val="Hyperlink"/>
                </w:rPr>
                <w:t>jeanette.ceberg@croak.se</w:t>
              </w:r>
            </w:hyperlink>
          </w:p>
          <w:p w:rsidR="004A6031" w:rsidRDefault="004A6031" w:rsidP="00280C1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1C09">
              <w:rPr>
                <w:color w:val="666666"/>
              </w:rPr>
              <w:t>0730 - 711 118</w:t>
            </w:r>
            <w:r>
              <w:rPr>
                <w:rFonts w:ascii="Verdana" w:hAnsi="Verdana" w:cs="Arial"/>
                <w:color w:val="666666"/>
                <w:sz w:val="20"/>
                <w:szCs w:val="20"/>
              </w:rPr>
              <w:br/>
              <w:t>____________________________________</w:t>
            </w:r>
          </w:p>
          <w:p w:rsidR="004A6031" w:rsidRDefault="004A6031" w:rsidP="00280C1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1C09">
              <w:rPr>
                <w:rFonts w:ascii="Franklin Gothic Heavy" w:hAnsi="Franklin Gothic Heavy" w:cs="Arial"/>
                <w:i/>
                <w:iCs/>
                <w:color w:val="4F81BD"/>
                <w:spacing w:val="40"/>
                <w:sz w:val="20"/>
                <w:szCs w:val="20"/>
                <w:u w:val="single"/>
              </w:rPr>
              <w:t>CROAK AB</w:t>
            </w:r>
          </w:p>
          <w:p w:rsidR="004A6031" w:rsidRDefault="004A6031" w:rsidP="00280C11">
            <w:r>
              <w:rPr>
                <w:rFonts w:ascii="Verdana" w:hAnsi="Verdana"/>
                <w:color w:val="666666"/>
                <w:sz w:val="20"/>
                <w:szCs w:val="20"/>
              </w:rPr>
              <w:t>CRO för Onkologiska Akademiska studier</w:t>
            </w:r>
          </w:p>
        </w:tc>
        <w:tc>
          <w:tcPr>
            <w:tcW w:w="4606" w:type="dxa"/>
          </w:tcPr>
          <w:p w:rsidR="004A6031" w:rsidRPr="00175AD1" w:rsidRDefault="004A6031" w:rsidP="00280C11">
            <w:r w:rsidRPr="00175AD1">
              <w:rPr>
                <w:color w:val="666666"/>
              </w:rPr>
              <w:t>Christina Danewid</w:t>
            </w:r>
          </w:p>
          <w:p w:rsidR="004A6031" w:rsidRPr="00175AD1" w:rsidRDefault="004A6031" w:rsidP="00280C11">
            <w:r w:rsidRPr="00175AD1">
              <w:rPr>
                <w:color w:val="666666"/>
              </w:rPr>
              <w:t>Monitor/studiekoordinator för kliniska studier</w:t>
            </w:r>
          </w:p>
          <w:p w:rsidR="004A6031" w:rsidRPr="00175AD1" w:rsidRDefault="004A6031" w:rsidP="00280C11">
            <w:pPr>
              <w:rPr>
                <w:lang w:val="nb-NO"/>
              </w:rPr>
            </w:pPr>
            <w:r w:rsidRPr="00175AD1">
              <w:rPr>
                <w:color w:val="666666"/>
                <w:lang w:val="nb-NO"/>
              </w:rPr>
              <w:t>Lavendelvägen 16B</w:t>
            </w:r>
          </w:p>
          <w:p w:rsidR="004A6031" w:rsidRPr="00175AD1" w:rsidRDefault="004A6031" w:rsidP="00280C11">
            <w:pPr>
              <w:rPr>
                <w:lang w:val="nb-NO"/>
              </w:rPr>
            </w:pPr>
            <w:r w:rsidRPr="00175AD1">
              <w:rPr>
                <w:color w:val="666666"/>
                <w:lang w:val="nb-NO"/>
              </w:rPr>
              <w:t>192 54 SOLLENTUNA</w:t>
            </w:r>
          </w:p>
          <w:p w:rsidR="004A6031" w:rsidRPr="00175AD1" w:rsidRDefault="004A6031" w:rsidP="00280C11">
            <w:pPr>
              <w:rPr>
                <w:lang w:val="nb-NO"/>
              </w:rPr>
            </w:pPr>
            <w:hyperlink r:id="rId14" w:tgtFrame="_blank" w:tooltip="blocked::mailto:christina.danewid@croak.se" w:history="1">
              <w:r w:rsidRPr="00175AD1">
                <w:rPr>
                  <w:rStyle w:val="Hyperlink"/>
                  <w:lang w:val="nb-NO"/>
                </w:rPr>
                <w:t>christina.danewid@croak.se</w:t>
              </w:r>
            </w:hyperlink>
          </w:p>
          <w:p w:rsidR="004A6031" w:rsidRDefault="004A6031" w:rsidP="00280C11">
            <w:r w:rsidRPr="00175AD1">
              <w:rPr>
                <w:color w:val="666666"/>
              </w:rPr>
              <w:t>0730-711</w:t>
            </w:r>
            <w:r>
              <w:rPr>
                <w:color w:val="666666"/>
              </w:rPr>
              <w:t xml:space="preserve"> </w:t>
            </w:r>
            <w:r w:rsidRPr="00175AD1">
              <w:rPr>
                <w:color w:val="666666"/>
              </w:rPr>
              <w:t>116 </w:t>
            </w:r>
            <w:r w:rsidRPr="00175AD1">
              <w:rPr>
                <w:color w:val="666666"/>
              </w:rPr>
              <w:br/>
            </w:r>
            <w:r>
              <w:rPr>
                <w:rFonts w:ascii="Verdana" w:hAnsi="Verdana"/>
                <w:color w:val="666666"/>
                <w:sz w:val="20"/>
                <w:szCs w:val="20"/>
              </w:rPr>
              <w:t>___________________________________</w:t>
            </w:r>
          </w:p>
          <w:p w:rsidR="004A6031" w:rsidRDefault="004A6031" w:rsidP="00280C11">
            <w:r w:rsidRPr="00175AD1">
              <w:rPr>
                <w:rFonts w:ascii="Franklin Gothic Heavy" w:hAnsi="Franklin Gothic Heavy"/>
                <w:i/>
                <w:iCs/>
                <w:color w:val="4F81BD"/>
                <w:spacing w:val="40"/>
                <w:sz w:val="20"/>
                <w:szCs w:val="20"/>
                <w:u w:val="single"/>
              </w:rPr>
              <w:t>CR</w:t>
            </w:r>
            <w:r w:rsidRPr="00175AD1">
              <w:rPr>
                <w:rFonts w:ascii="Franklin Gothic Heavy" w:hAnsi="Franklin Gothic Heavy"/>
                <w:i/>
                <w:iCs/>
                <w:color w:val="4F81BD"/>
                <w:spacing w:val="40"/>
                <w:u w:val="single"/>
              </w:rPr>
              <w:t>O</w:t>
            </w:r>
            <w:r w:rsidRPr="00175AD1">
              <w:rPr>
                <w:rFonts w:ascii="Franklin Gothic Heavy" w:hAnsi="Franklin Gothic Heavy"/>
                <w:i/>
                <w:iCs/>
                <w:color w:val="4F81BD"/>
                <w:spacing w:val="40"/>
                <w:sz w:val="20"/>
                <w:szCs w:val="20"/>
                <w:u w:val="single"/>
              </w:rPr>
              <w:t>AK AB</w:t>
            </w:r>
          </w:p>
          <w:p w:rsidR="004A6031" w:rsidRDefault="004A6031" w:rsidP="00280C11">
            <w:r>
              <w:rPr>
                <w:rFonts w:ascii="Verdana" w:hAnsi="Verdana"/>
                <w:color w:val="666666"/>
                <w:sz w:val="20"/>
                <w:szCs w:val="20"/>
              </w:rPr>
              <w:t>CRO för Onkologiska Akademiska studie</w:t>
            </w:r>
          </w:p>
        </w:tc>
      </w:tr>
    </w:tbl>
    <w:p w:rsidR="004A6031" w:rsidRDefault="004A6031"/>
    <w:p w:rsidR="004A6031" w:rsidRDefault="004A6031"/>
    <w:p w:rsidR="004A6031" w:rsidRDefault="004A6031"/>
    <w:p w:rsidR="004A6031" w:rsidRDefault="004A6031"/>
    <w:p w:rsidR="004A6031" w:rsidRDefault="004A6031"/>
    <w:p w:rsidR="004A6031" w:rsidRPr="00280C11" w:rsidRDefault="004A6031"/>
    <w:sectPr w:rsidR="004A6031" w:rsidRPr="00280C11" w:rsidSect="004A6031">
      <w:headerReference w:type="default" r:id="rId15"/>
      <w:footerReference w:type="even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031" w:rsidRDefault="004A6031">
      <w:r>
        <w:separator/>
      </w:r>
    </w:p>
  </w:endnote>
  <w:endnote w:type="continuationSeparator" w:id="0">
    <w:p w:rsidR="004A6031" w:rsidRDefault="004A6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31" w:rsidRDefault="004A6031" w:rsidP="002906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6031" w:rsidRDefault="004A6031" w:rsidP="001D7D8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31" w:rsidRDefault="004A6031" w:rsidP="002906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A6031" w:rsidRPr="006E5C46" w:rsidRDefault="004A6031" w:rsidP="001D7D8C">
    <w:pPr>
      <w:pStyle w:val="Footer"/>
      <w:ind w:right="360"/>
      <w:rPr>
        <w:i/>
        <w:sz w:val="20"/>
        <w:szCs w:val="20"/>
      </w:rPr>
    </w:pPr>
    <w:r>
      <w:rPr>
        <w:i/>
        <w:sz w:val="20"/>
        <w:szCs w:val="20"/>
      </w:rPr>
      <w:t>2007-09-18/OC/CD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031" w:rsidRDefault="004A6031">
      <w:r>
        <w:separator/>
      </w:r>
    </w:p>
  </w:footnote>
  <w:footnote w:type="continuationSeparator" w:id="0">
    <w:p w:rsidR="004A6031" w:rsidRDefault="004A6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31" w:rsidRDefault="004A6031">
    <w:pPr>
      <w:pStyle w:val="Header"/>
    </w:pPr>
    <w:r w:rsidRPr="00644407">
      <w:rPr>
        <w:lang w:val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.75pt;height:81pt">
          <v:imagedata r:id="rId1" o:title=""/>
        </v:shape>
      </w:pict>
    </w:r>
    <w:r>
      <w:rPr>
        <w:b/>
        <w:sz w:val="36"/>
        <w:szCs w:val="36"/>
      </w:rPr>
      <w:t xml:space="preserve">              Studieteamet i Norge SSG XXI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1304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133"/>
    <w:rsid w:val="000010CB"/>
    <w:rsid w:val="00082F88"/>
    <w:rsid w:val="0008361F"/>
    <w:rsid w:val="00103367"/>
    <w:rsid w:val="001375E9"/>
    <w:rsid w:val="00175AD1"/>
    <w:rsid w:val="0017686E"/>
    <w:rsid w:val="001913C9"/>
    <w:rsid w:val="001D7D8C"/>
    <w:rsid w:val="0026077C"/>
    <w:rsid w:val="002777A0"/>
    <w:rsid w:val="00280C11"/>
    <w:rsid w:val="0029064D"/>
    <w:rsid w:val="00291098"/>
    <w:rsid w:val="002C0A9A"/>
    <w:rsid w:val="002C20AA"/>
    <w:rsid w:val="0033017A"/>
    <w:rsid w:val="003768C5"/>
    <w:rsid w:val="003B7750"/>
    <w:rsid w:val="003C30A1"/>
    <w:rsid w:val="003D1798"/>
    <w:rsid w:val="003E2DC7"/>
    <w:rsid w:val="0044755C"/>
    <w:rsid w:val="00463F05"/>
    <w:rsid w:val="00484993"/>
    <w:rsid w:val="00491F92"/>
    <w:rsid w:val="004A6031"/>
    <w:rsid w:val="004C77BA"/>
    <w:rsid w:val="004D4D54"/>
    <w:rsid w:val="004E1604"/>
    <w:rsid w:val="004F6E4A"/>
    <w:rsid w:val="00504024"/>
    <w:rsid w:val="00542E2D"/>
    <w:rsid w:val="00543077"/>
    <w:rsid w:val="00567C28"/>
    <w:rsid w:val="0057203F"/>
    <w:rsid w:val="0058751C"/>
    <w:rsid w:val="005A2BB3"/>
    <w:rsid w:val="00623183"/>
    <w:rsid w:val="006242F5"/>
    <w:rsid w:val="00642476"/>
    <w:rsid w:val="0064392B"/>
    <w:rsid w:val="00644407"/>
    <w:rsid w:val="006511A2"/>
    <w:rsid w:val="006C0F58"/>
    <w:rsid w:val="006C4841"/>
    <w:rsid w:val="006D6BCF"/>
    <w:rsid w:val="006E26B6"/>
    <w:rsid w:val="006E5C46"/>
    <w:rsid w:val="006F6635"/>
    <w:rsid w:val="007138F2"/>
    <w:rsid w:val="00722D3F"/>
    <w:rsid w:val="00764DF5"/>
    <w:rsid w:val="00792075"/>
    <w:rsid w:val="007961F1"/>
    <w:rsid w:val="007B4C34"/>
    <w:rsid w:val="007B6949"/>
    <w:rsid w:val="007C32CC"/>
    <w:rsid w:val="0084380A"/>
    <w:rsid w:val="00880133"/>
    <w:rsid w:val="008A445D"/>
    <w:rsid w:val="008F015B"/>
    <w:rsid w:val="00974A61"/>
    <w:rsid w:val="00983312"/>
    <w:rsid w:val="009D12F4"/>
    <w:rsid w:val="009E0A35"/>
    <w:rsid w:val="00A0317B"/>
    <w:rsid w:val="00A20726"/>
    <w:rsid w:val="00A3131B"/>
    <w:rsid w:val="00A66C1F"/>
    <w:rsid w:val="00AA3F93"/>
    <w:rsid w:val="00AA4ACE"/>
    <w:rsid w:val="00B448E7"/>
    <w:rsid w:val="00B50851"/>
    <w:rsid w:val="00C12403"/>
    <w:rsid w:val="00C173DE"/>
    <w:rsid w:val="00C2065C"/>
    <w:rsid w:val="00C8497B"/>
    <w:rsid w:val="00CE1C09"/>
    <w:rsid w:val="00D34FDF"/>
    <w:rsid w:val="00D70688"/>
    <w:rsid w:val="00D764A4"/>
    <w:rsid w:val="00D83D35"/>
    <w:rsid w:val="00DC4306"/>
    <w:rsid w:val="00DD17E5"/>
    <w:rsid w:val="00DE5531"/>
    <w:rsid w:val="00DE5DC7"/>
    <w:rsid w:val="00DE7ED5"/>
    <w:rsid w:val="00E34410"/>
    <w:rsid w:val="00E55AC1"/>
    <w:rsid w:val="00E56729"/>
    <w:rsid w:val="00E871B4"/>
    <w:rsid w:val="00EA68CB"/>
    <w:rsid w:val="00ED66CF"/>
    <w:rsid w:val="00EE4FD1"/>
    <w:rsid w:val="00F06A48"/>
    <w:rsid w:val="00F57B62"/>
    <w:rsid w:val="00FA0591"/>
    <w:rsid w:val="00FA10BB"/>
    <w:rsid w:val="00FA2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E5C4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2A5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E5C4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A59"/>
    <w:rPr>
      <w:sz w:val="24"/>
      <w:szCs w:val="24"/>
    </w:rPr>
  </w:style>
  <w:style w:type="table" w:styleId="TableGrid">
    <w:name w:val="Table Grid"/>
    <w:basedOn w:val="TableNormal"/>
    <w:uiPriority w:val="59"/>
    <w:rsid w:val="006E5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B4C34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1D7D8C"/>
    <w:rPr>
      <w:rFonts w:cs="Times New Roman"/>
    </w:rPr>
  </w:style>
  <w:style w:type="paragraph" w:styleId="NormalWeb">
    <w:name w:val="Normal (Web)"/>
    <w:basedOn w:val="Normal"/>
    <w:uiPriority w:val="99"/>
    <w:rsid w:val="00280C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30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0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op@helse-bergen.no" TargetMode="External"/><Relationship Id="rId13" Type="http://schemas.openxmlformats.org/officeDocument/2006/relationships/hyperlink" Target="mailto:jeanette.ceberg@croak.s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RO@ous-hf.no" TargetMode="External"/><Relationship Id="rId12" Type="http://schemas.openxmlformats.org/officeDocument/2006/relationships/hyperlink" Target="mailto:Cinzia.marini@stolav.no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k.s.hall@klinmed.uio.no" TargetMode="External"/><Relationship Id="rId11" Type="http://schemas.openxmlformats.org/officeDocument/2006/relationships/hyperlink" Target="mailto:Heidi.knobel@stolav.no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mailto:eivind.smeland@unn.no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mari.holsen@helse-bergen.no" TargetMode="External"/><Relationship Id="rId14" Type="http://schemas.openxmlformats.org/officeDocument/2006/relationships/hyperlink" Target="mailto:christina.danewid@croak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277</Words>
  <Characters>1706</Characters>
  <Application>Microsoft Office Outlook</Application>
  <DocSecurity>0</DocSecurity>
  <Lines>0</Lines>
  <Paragraphs>0</Paragraphs>
  <ScaleCrop>false</ScaleCrop>
  <Company>OCsyd, USiL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Sverige:</dc:title>
  <dc:subject/>
  <dc:creator>Jeanette Ceberg</dc:creator>
  <cp:keywords/>
  <dc:description/>
  <cp:lastModifiedBy>Eva-Mari Olofsson</cp:lastModifiedBy>
  <cp:revision>6</cp:revision>
  <cp:lastPrinted>2008-08-29T08:39:00Z</cp:lastPrinted>
  <dcterms:created xsi:type="dcterms:W3CDTF">2011-11-17T14:27:00Z</dcterms:created>
  <dcterms:modified xsi:type="dcterms:W3CDTF">2012-01-11T11:12:00Z</dcterms:modified>
</cp:coreProperties>
</file>